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76F1F" w14:textId="77777777" w:rsidR="001742D9" w:rsidRDefault="001742D9">
      <w:pPr>
        <w:pStyle w:val="a3"/>
        <w:ind w:right="214"/>
        <w:rPr>
          <w:rFonts w:ascii="ＭＳ 明朝" w:hAnsi="ＭＳ 明朝"/>
        </w:rPr>
      </w:pPr>
    </w:p>
    <w:p w14:paraId="4BEED3C0" w14:textId="77777777" w:rsidR="001B474B" w:rsidRDefault="001B474B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第３号様式（第４条関係）</w:t>
      </w:r>
    </w:p>
    <w:p w14:paraId="243E3E46" w14:textId="77777777" w:rsidR="001B474B" w:rsidRDefault="001B474B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212"/>
        <w:gridCol w:w="1908"/>
        <w:gridCol w:w="636"/>
        <w:gridCol w:w="1484"/>
        <w:gridCol w:w="2120"/>
        <w:gridCol w:w="2120"/>
        <w:gridCol w:w="212"/>
        <w:gridCol w:w="106"/>
      </w:tblGrid>
      <w:tr w:rsidR="001B474B" w14:paraId="2C356605" w14:textId="77777777">
        <w:trPr>
          <w:cantSplit/>
          <w:trHeight w:hRule="exact" w:val="248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E7CEE3" w14:textId="77777777" w:rsidR="001B474B" w:rsidRDefault="001B474B">
            <w:pPr>
              <w:pStyle w:val="a3"/>
              <w:rPr>
                <w:spacing w:val="0"/>
              </w:rPr>
            </w:pPr>
          </w:p>
        </w:tc>
        <w:tc>
          <w:tcPr>
            <w:tcW w:w="869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F88A92" w14:textId="77777777" w:rsidR="001B474B" w:rsidRDefault="001B474B">
            <w:pPr>
              <w:pStyle w:val="a3"/>
              <w:spacing w:before="153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>林地開発行為施行状況報告書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E8CE0C" w14:textId="77777777" w:rsidR="001B474B" w:rsidRDefault="001B474B">
            <w:pPr>
              <w:pStyle w:val="a3"/>
              <w:jc w:val="center"/>
              <w:rPr>
                <w:spacing w:val="0"/>
              </w:rPr>
            </w:pPr>
          </w:p>
        </w:tc>
      </w:tr>
      <w:tr w:rsidR="001B474B" w14:paraId="7ADE341C" w14:textId="77777777">
        <w:trPr>
          <w:cantSplit/>
          <w:trHeight w:hRule="exact" w:val="170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7A87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27484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CC49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2B622BBB" w14:textId="77777777">
        <w:trPr>
          <w:cantSplit/>
          <w:trHeight w:hRule="exact" w:val="4739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8207FD" w14:textId="77777777" w:rsidR="001B474B" w:rsidRDefault="001B474B">
            <w:pPr>
              <w:pStyle w:val="a3"/>
              <w:rPr>
                <w:spacing w:val="0"/>
              </w:rPr>
            </w:pPr>
          </w:p>
        </w:tc>
        <w:tc>
          <w:tcPr>
            <w:tcW w:w="869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794B74" w14:textId="77777777" w:rsidR="001B474B" w:rsidRDefault="001B474B">
            <w:pPr>
              <w:pStyle w:val="a3"/>
              <w:spacing w:before="105"/>
              <w:rPr>
                <w:spacing w:val="0"/>
              </w:rPr>
            </w:pPr>
          </w:p>
          <w:p w14:paraId="6450731C" w14:textId="77777777" w:rsidR="001B474B" w:rsidRDefault="001B474B">
            <w:pPr>
              <w:pStyle w:val="a3"/>
              <w:spacing w:line="411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7D5CEE6E" w14:textId="77777777" w:rsidR="001B474B" w:rsidRDefault="001B474B">
            <w:pPr>
              <w:pStyle w:val="a3"/>
              <w:rPr>
                <w:spacing w:val="0"/>
              </w:rPr>
            </w:pPr>
          </w:p>
          <w:p w14:paraId="7133FC6D" w14:textId="77777777" w:rsidR="001B474B" w:rsidRDefault="001B474B">
            <w:pPr>
              <w:pStyle w:val="a3"/>
              <w:rPr>
                <w:spacing w:val="0"/>
              </w:rPr>
            </w:pPr>
          </w:p>
          <w:p w14:paraId="7267D536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146B5CF3" w14:textId="77777777" w:rsidR="001B474B" w:rsidRDefault="001B474B">
            <w:pPr>
              <w:pStyle w:val="a3"/>
              <w:rPr>
                <w:spacing w:val="0"/>
              </w:rPr>
            </w:pPr>
          </w:p>
          <w:p w14:paraId="75D99224" w14:textId="77777777" w:rsidR="001B474B" w:rsidRDefault="001B474B">
            <w:pPr>
              <w:pStyle w:val="a3"/>
              <w:rPr>
                <w:spacing w:val="0"/>
              </w:rPr>
            </w:pPr>
          </w:p>
          <w:p w14:paraId="36C8744D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43228650" w14:textId="77777777" w:rsidR="001B474B" w:rsidRDefault="001B474B">
            <w:pPr>
              <w:pStyle w:val="a3"/>
              <w:rPr>
                <w:spacing w:val="0"/>
              </w:rPr>
            </w:pPr>
          </w:p>
          <w:p w14:paraId="1E878AD3" w14:textId="77777777" w:rsidR="001B474B" w:rsidRDefault="001B474B">
            <w:pPr>
              <w:pStyle w:val="a3"/>
              <w:rPr>
                <w:spacing w:val="0"/>
              </w:rPr>
            </w:pPr>
          </w:p>
          <w:p w14:paraId="50E5795F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</w:p>
          <w:p w14:paraId="0E6E1E9C" w14:textId="610A09FD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9C5D53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（法人にあっては、その事務所の</w:t>
            </w:r>
          </w:p>
          <w:p w14:paraId="31990C22" w14:textId="57B90C69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9C5D53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9C5D53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57733670" w14:textId="77777777" w:rsidR="001B474B" w:rsidRDefault="001B474B">
            <w:pPr>
              <w:pStyle w:val="a3"/>
              <w:rPr>
                <w:spacing w:val="0"/>
              </w:rPr>
            </w:pPr>
          </w:p>
          <w:p w14:paraId="79FC4877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東京都林地開発許可手続に関する規則第４条の規定により　　　年　月　日現在の</w:t>
            </w:r>
          </w:p>
          <w:p w14:paraId="5E74FF01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施行状況を次のとおり報告します。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67BA48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62C4C1DB" w14:textId="77777777">
        <w:trPr>
          <w:cantSplit/>
          <w:trHeight w:hRule="exact" w:val="51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347B0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608A12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9D95CE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724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2A88BB55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1742D9">
              <w:rPr>
                <w:rFonts w:ascii="ＭＳ 明朝" w:hAnsi="ＭＳ 明朝" w:hint="eastAsia"/>
              </w:rPr>
              <w:t xml:space="preserve">　　　　　年　　月　　日　　　　　　</w:t>
            </w:r>
            <w:r>
              <w:rPr>
                <w:rFonts w:ascii="ＭＳ 明朝" w:hAnsi="ＭＳ 明朝" w:hint="eastAsia"/>
              </w:rPr>
              <w:t>第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8767E5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A9A8FD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5D909838" w14:textId="77777777">
        <w:trPr>
          <w:cantSplit/>
          <w:trHeight w:hRule="exact" w:val="103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4DE77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B6AD0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19DB96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72"/>
                <w:fitText w:val="2340" w:id="-783524856"/>
              </w:rPr>
              <w:t>開発行為に係</w:t>
            </w:r>
            <w:r w:rsidRPr="00F137F2">
              <w:rPr>
                <w:rFonts w:ascii="ＭＳ 明朝" w:hAnsi="ＭＳ 明朝" w:hint="eastAsia"/>
                <w:spacing w:val="3"/>
                <w:fitText w:val="2340" w:id="-783524856"/>
              </w:rPr>
              <w:t>る</w:t>
            </w:r>
          </w:p>
          <w:p w14:paraId="5E09D9BD" w14:textId="77777777" w:rsidR="001B474B" w:rsidRDefault="001B474B">
            <w:pPr>
              <w:pStyle w:val="a3"/>
              <w:rPr>
                <w:spacing w:val="0"/>
              </w:rPr>
            </w:pPr>
          </w:p>
          <w:p w14:paraId="3AF3161B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72"/>
                <w:fitText w:val="2340" w:id="-783524855"/>
              </w:rPr>
              <w:t>森林の所在場</w:t>
            </w:r>
            <w:r w:rsidRPr="00F137F2">
              <w:rPr>
                <w:rFonts w:ascii="ＭＳ 明朝" w:hAnsi="ＭＳ 明朝" w:hint="eastAsia"/>
                <w:spacing w:val="3"/>
                <w:fitText w:val="2340" w:id="-783524855"/>
              </w:rPr>
              <w:t>所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A3D99C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市　　　　　　町</w:t>
            </w:r>
          </w:p>
          <w:p w14:paraId="1ADFFA4F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1D926ADD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郡　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1A62AD" w14:textId="77777777" w:rsidR="001B474B" w:rsidRDefault="001B474B">
            <w:pPr>
              <w:pStyle w:val="a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4837C7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5431F57F" w14:textId="77777777">
        <w:trPr>
          <w:cantSplit/>
          <w:trHeight w:hRule="exact" w:val="51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2C8EC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6D905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546B6E9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108"/>
                <w:fitText w:val="2340" w:id="-783524854"/>
              </w:rPr>
              <w:t>開発許可面</w:t>
            </w:r>
            <w:r w:rsidRPr="00F137F2">
              <w:rPr>
                <w:rFonts w:ascii="ＭＳ 明朝" w:hAnsi="ＭＳ 明朝" w:hint="eastAsia"/>
                <w:spacing w:val="0"/>
                <w:fitText w:val="2340" w:id="-783524854"/>
              </w:rPr>
              <w:t>積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E40507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ヘクタール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A1A51A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479BD5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19C6CBEF" w14:textId="77777777">
        <w:trPr>
          <w:cantSplit/>
          <w:trHeight w:hRule="exact" w:val="51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A3EF0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162DA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1CE2ED90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72"/>
                <w:fitText w:val="2340" w:id="-783524853"/>
              </w:rPr>
              <w:t>開発行為の目</w:t>
            </w:r>
            <w:r w:rsidRPr="00F137F2">
              <w:rPr>
                <w:rFonts w:ascii="ＭＳ 明朝" w:hAnsi="ＭＳ 明朝" w:hint="eastAsia"/>
                <w:spacing w:val="3"/>
                <w:fitText w:val="2340" w:id="-783524853"/>
              </w:rPr>
              <w:t>的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8C06B47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E064F4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8D962A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6B29EF7E" w14:textId="77777777">
        <w:trPr>
          <w:cantSplit/>
          <w:trHeight w:hRule="exact" w:val="51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8A614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C27EE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8BB1BF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F137F2">
              <w:rPr>
                <w:rFonts w:ascii="ＭＳ 明朝" w:hAnsi="ＭＳ 明朝" w:hint="eastAsia"/>
                <w:spacing w:val="430"/>
                <w:fitText w:val="1280" w:id="-783524852"/>
              </w:rPr>
              <w:t>工</w:t>
            </w:r>
            <w:r w:rsidRPr="00F137F2">
              <w:rPr>
                <w:rFonts w:ascii="ＭＳ 明朝" w:hAnsi="ＭＳ 明朝" w:hint="eastAsia"/>
                <w:spacing w:val="0"/>
                <w:fitText w:val="1280" w:id="-783524852"/>
              </w:rPr>
              <w:t>種</w:t>
            </w:r>
          </w:p>
        </w:tc>
        <w:tc>
          <w:tcPr>
            <w:tcW w:w="2120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2EC4F3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F137F2">
              <w:rPr>
                <w:rFonts w:ascii="ＭＳ 明朝" w:hAnsi="ＭＳ 明朝" w:hint="eastAsia"/>
                <w:spacing w:val="106"/>
                <w:fitText w:val="1480" w:id="-783524851"/>
              </w:rPr>
              <w:t>計画数</w:t>
            </w:r>
            <w:r w:rsidRPr="00F137F2">
              <w:rPr>
                <w:rFonts w:ascii="ＭＳ 明朝" w:hAnsi="ＭＳ 明朝" w:hint="eastAsia"/>
                <w:spacing w:val="2"/>
                <w:fitText w:val="1480" w:id="-783524851"/>
              </w:rPr>
              <w:t>量</w:t>
            </w:r>
          </w:p>
        </w:tc>
        <w:tc>
          <w:tcPr>
            <w:tcW w:w="212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4692F1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1742D9">
              <w:rPr>
                <w:rFonts w:ascii="ＭＳ 明朝" w:hAnsi="ＭＳ 明朝" w:hint="eastAsia"/>
                <w:spacing w:val="54"/>
                <w:fitText w:val="1480" w:id="-783524850"/>
              </w:rPr>
              <w:t>出来高数</w:t>
            </w:r>
            <w:r w:rsidRPr="001742D9">
              <w:rPr>
                <w:rFonts w:ascii="ＭＳ 明朝" w:hAnsi="ＭＳ 明朝" w:hint="eastAsia"/>
                <w:spacing w:val="0"/>
                <w:fitText w:val="1480" w:id="-783524850"/>
              </w:rPr>
              <w:t>量</w:t>
            </w:r>
          </w:p>
        </w:tc>
        <w:tc>
          <w:tcPr>
            <w:tcW w:w="212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4A7FFA59" w14:textId="77777777" w:rsidR="001B474B" w:rsidRDefault="001B474B" w:rsidP="001742D9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1742D9" w:rsidRPr="001742D9">
              <w:rPr>
                <w:rFonts w:ascii="ＭＳ 明朝" w:hAnsi="ＭＳ 明朝" w:hint="eastAsia"/>
                <w:spacing w:val="210"/>
                <w:fitText w:val="1470" w:id="-960244224"/>
              </w:rPr>
              <w:t>進捗</w:t>
            </w:r>
            <w:r w:rsidR="001742D9" w:rsidRPr="001742D9">
              <w:rPr>
                <w:rFonts w:ascii="ＭＳ 明朝" w:hAnsi="ＭＳ 明朝" w:hint="eastAsia"/>
                <w:spacing w:val="0"/>
                <w:fitText w:val="1470" w:id="-960244224"/>
              </w:rPr>
              <w:t>率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B3F729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D96AB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38394CE3" w14:textId="77777777">
        <w:trPr>
          <w:cantSplit/>
          <w:trHeight w:hRule="exact" w:val="309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D598A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4E1D7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ACCBC5D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B6311BB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2ABF385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9AA252F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 w:rsidR="001742D9" w:rsidRPr="001742D9">
              <w:rPr>
                <w:rFonts w:ascii="ＭＳ 明朝" w:hAnsi="ＭＳ 明朝" w:hint="eastAsia"/>
                <w:spacing w:val="0"/>
                <w:sz w:val="18"/>
              </w:rPr>
              <w:t>パーセント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615D42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37701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3B6F3EAE" w14:textId="77777777">
        <w:trPr>
          <w:cantSplit/>
          <w:trHeight w:hRule="exact" w:val="1548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76D1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EAC6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5A085D5C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</w:t>
            </w:r>
            <w:r w:rsidR="001742D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現況写真（全景及び防災施設の設置状況等）を添付すること。</w:t>
            </w:r>
          </w:p>
          <w:p w14:paraId="0DF26B71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1742D9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 xml:space="preserve">　工程表を添付すること。</w:t>
            </w:r>
          </w:p>
          <w:p w14:paraId="28107970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1742D9">
              <w:rPr>
                <w:rFonts w:ascii="ＭＳ 明朝" w:hAnsi="ＭＳ 明朝" w:hint="eastAsia"/>
              </w:rPr>
              <w:t xml:space="preserve">　　３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1742D9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0F77AF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</w:tbl>
    <w:p w14:paraId="35C46557" w14:textId="77777777" w:rsidR="001B474B" w:rsidRDefault="001B474B">
      <w:pPr>
        <w:pStyle w:val="a3"/>
        <w:spacing w:line="153" w:lineRule="exact"/>
        <w:rPr>
          <w:spacing w:val="0"/>
        </w:rPr>
      </w:pPr>
    </w:p>
    <w:p w14:paraId="4A708310" w14:textId="77777777" w:rsidR="001B474B" w:rsidRDefault="001B474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B83363">
        <w:rPr>
          <w:rFonts w:ascii="ＭＳ 明朝" w:hAnsi="ＭＳ 明朝" w:hint="eastAsia"/>
        </w:rPr>
        <w:t>産業</w:t>
      </w:r>
      <w:r>
        <w:rPr>
          <w:rFonts w:ascii="ＭＳ 明朝" w:hAnsi="ＭＳ 明朝" w:hint="eastAsia"/>
        </w:rPr>
        <w:t>規格Ａ列４番）</w:t>
      </w:r>
    </w:p>
    <w:sectPr w:rsidR="001B474B" w:rsidSect="001B474B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E36A" w14:textId="77777777" w:rsidR="001742D9" w:rsidRDefault="001742D9" w:rsidP="001742D9">
      <w:r>
        <w:separator/>
      </w:r>
    </w:p>
  </w:endnote>
  <w:endnote w:type="continuationSeparator" w:id="0">
    <w:p w14:paraId="14D65F3B" w14:textId="77777777" w:rsidR="001742D9" w:rsidRDefault="001742D9" w:rsidP="0017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4DBF" w14:textId="77777777" w:rsidR="001742D9" w:rsidRDefault="001742D9" w:rsidP="001742D9">
      <w:r>
        <w:separator/>
      </w:r>
    </w:p>
  </w:footnote>
  <w:footnote w:type="continuationSeparator" w:id="0">
    <w:p w14:paraId="2774302A" w14:textId="77777777" w:rsidR="001742D9" w:rsidRDefault="001742D9" w:rsidP="00174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B474B"/>
    <w:rsid w:val="00075F8E"/>
    <w:rsid w:val="00155E8F"/>
    <w:rsid w:val="001742D9"/>
    <w:rsid w:val="001B474B"/>
    <w:rsid w:val="0075466C"/>
    <w:rsid w:val="009C5D53"/>
    <w:rsid w:val="00B83363"/>
    <w:rsid w:val="00F1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9897CB9"/>
  <w15:chartTrackingRefBased/>
  <w15:docId w15:val="{1A8BF2FA-1AC3-49EA-936A-CEB17456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1742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42D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742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42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別記</vt:lpstr>
      <vt:lpstr>  別記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cp:keywords/>
  <dc:description/>
  <cp:revision>5</cp:revision>
  <dcterms:created xsi:type="dcterms:W3CDTF">2024-06-21T07:03:00Z</dcterms:created>
  <dcterms:modified xsi:type="dcterms:W3CDTF">2025-06-04T23:38:00Z</dcterms:modified>
</cp:coreProperties>
</file>